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0D31DC">
      <w:pPr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附件4</w:t>
      </w:r>
    </w:p>
    <w:p w14:paraId="32B2EEF3">
      <w:pPr>
        <w:jc w:val="center"/>
        <w:rPr>
          <w:rFonts w:hint="eastAsia" w:ascii="方正小标宋_GBK" w:hAnsi="宋体" w:eastAsia="方正小标宋_GBK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  <w:lang w:eastAsia="zh-CN"/>
        </w:rPr>
        <w:t>基础教育河北省教学成果奖</w:t>
      </w:r>
      <w:r>
        <w:rPr>
          <w:rFonts w:hint="eastAsia" w:ascii="方正小标宋_GBK" w:hAnsi="宋体" w:eastAsia="方正小标宋_GBK"/>
          <w:sz w:val="36"/>
          <w:szCs w:val="36"/>
        </w:rPr>
        <w:t>推荐成果汇总表</w:t>
      </w:r>
    </w:p>
    <w:p w14:paraId="6A37AB91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推荐单位(盖章)：                                              填报日期：   年   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 日</w:t>
      </w:r>
    </w:p>
    <w:tbl>
      <w:tblPr>
        <w:tblStyle w:val="9"/>
        <w:tblW w:w="13206" w:type="dxa"/>
        <w:tblInd w:w="-2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2300"/>
        <w:gridCol w:w="1947"/>
        <w:gridCol w:w="2345"/>
        <w:gridCol w:w="1675"/>
        <w:gridCol w:w="3915"/>
      </w:tblGrid>
      <w:tr w14:paraId="5613E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1024" w:type="dxa"/>
            <w:vAlign w:val="center"/>
          </w:tcPr>
          <w:p w14:paraId="68C59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93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编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号</w:t>
            </w:r>
          </w:p>
        </w:tc>
        <w:tc>
          <w:tcPr>
            <w:tcW w:w="2300" w:type="dxa"/>
            <w:vAlign w:val="center"/>
          </w:tcPr>
          <w:p w14:paraId="1DDC44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93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推荐成果名称</w:t>
            </w:r>
          </w:p>
        </w:tc>
        <w:tc>
          <w:tcPr>
            <w:tcW w:w="1947" w:type="dxa"/>
            <w:vAlign w:val="center"/>
          </w:tcPr>
          <w:p w14:paraId="604AD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成果主要</w:t>
            </w:r>
          </w:p>
          <w:p w14:paraId="7DB6F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完成人姓名</w:t>
            </w:r>
          </w:p>
        </w:tc>
        <w:tc>
          <w:tcPr>
            <w:tcW w:w="2345" w:type="dxa"/>
            <w:vAlign w:val="center"/>
          </w:tcPr>
          <w:p w14:paraId="2E641E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成果主要</w:t>
            </w:r>
          </w:p>
          <w:p w14:paraId="5BCCC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完成单位</w:t>
            </w:r>
          </w:p>
        </w:tc>
        <w:tc>
          <w:tcPr>
            <w:tcW w:w="1675" w:type="dxa"/>
            <w:vAlign w:val="center"/>
          </w:tcPr>
          <w:p w14:paraId="0D23B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成果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所属学段及学科</w:t>
            </w:r>
          </w:p>
        </w:tc>
        <w:tc>
          <w:tcPr>
            <w:tcW w:w="3915" w:type="dxa"/>
            <w:vAlign w:val="center"/>
          </w:tcPr>
          <w:p w14:paraId="42C64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上报材料名称(数量)</w:t>
            </w:r>
          </w:p>
        </w:tc>
      </w:tr>
      <w:tr w14:paraId="0DA48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024" w:type="dxa"/>
            <w:vAlign w:val="center"/>
          </w:tcPr>
          <w:p w14:paraId="279055FF">
            <w:pPr>
              <w:spacing w:line="240" w:lineRule="atLeast"/>
              <w:ind w:left="-93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300" w:type="dxa"/>
            <w:vAlign w:val="center"/>
          </w:tcPr>
          <w:p w14:paraId="42CB3EBF">
            <w:pPr>
              <w:spacing w:line="240" w:lineRule="atLeast"/>
              <w:ind w:left="99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47" w:type="dxa"/>
            <w:vAlign w:val="center"/>
          </w:tcPr>
          <w:p w14:paraId="64F3138F">
            <w:pPr>
              <w:spacing w:line="240" w:lineRule="atLeas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345" w:type="dxa"/>
            <w:vAlign w:val="center"/>
          </w:tcPr>
          <w:p w14:paraId="525E04AA">
            <w:pPr>
              <w:spacing w:line="240" w:lineRule="atLeas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675" w:type="dxa"/>
            <w:vAlign w:val="center"/>
          </w:tcPr>
          <w:p w14:paraId="2668706E">
            <w:pPr>
              <w:spacing w:line="240" w:lineRule="atLeas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3915" w:type="dxa"/>
            <w:vAlign w:val="center"/>
          </w:tcPr>
          <w:p w14:paraId="06DE5611">
            <w:pPr>
              <w:spacing w:line="240" w:lineRule="atLeas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63163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024" w:type="dxa"/>
            <w:vAlign w:val="center"/>
          </w:tcPr>
          <w:p w14:paraId="46A38571">
            <w:pPr>
              <w:spacing w:line="240" w:lineRule="atLeast"/>
              <w:ind w:left="-93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00" w:type="dxa"/>
            <w:vAlign w:val="center"/>
          </w:tcPr>
          <w:p w14:paraId="3347100E">
            <w:pPr>
              <w:spacing w:line="240" w:lineRule="atLeast"/>
              <w:ind w:left="99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947" w:type="dxa"/>
            <w:vAlign w:val="center"/>
          </w:tcPr>
          <w:p w14:paraId="18963173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45" w:type="dxa"/>
            <w:vAlign w:val="center"/>
          </w:tcPr>
          <w:p w14:paraId="0317A645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675" w:type="dxa"/>
            <w:vAlign w:val="center"/>
          </w:tcPr>
          <w:p w14:paraId="11698B2B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3915" w:type="dxa"/>
            <w:vAlign w:val="center"/>
          </w:tcPr>
          <w:p w14:paraId="58DD1341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02A6F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024" w:type="dxa"/>
            <w:vAlign w:val="center"/>
          </w:tcPr>
          <w:p w14:paraId="31C2054D">
            <w:pPr>
              <w:spacing w:line="240" w:lineRule="atLeast"/>
              <w:ind w:left="-93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00" w:type="dxa"/>
            <w:vAlign w:val="center"/>
          </w:tcPr>
          <w:p w14:paraId="753F652E">
            <w:pPr>
              <w:spacing w:line="240" w:lineRule="atLeast"/>
              <w:ind w:left="99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947" w:type="dxa"/>
            <w:vAlign w:val="center"/>
          </w:tcPr>
          <w:p w14:paraId="037DF005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45" w:type="dxa"/>
            <w:vAlign w:val="center"/>
          </w:tcPr>
          <w:p w14:paraId="29911160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675" w:type="dxa"/>
            <w:vAlign w:val="center"/>
          </w:tcPr>
          <w:p w14:paraId="4D2E4139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3915" w:type="dxa"/>
            <w:vAlign w:val="center"/>
          </w:tcPr>
          <w:p w14:paraId="5DCDF392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25362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024" w:type="dxa"/>
            <w:vAlign w:val="center"/>
          </w:tcPr>
          <w:p w14:paraId="07EC2894">
            <w:pPr>
              <w:spacing w:line="240" w:lineRule="atLeast"/>
              <w:ind w:left="-93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00" w:type="dxa"/>
            <w:vAlign w:val="center"/>
          </w:tcPr>
          <w:p w14:paraId="2E6BAE35">
            <w:pPr>
              <w:spacing w:line="240" w:lineRule="atLeast"/>
              <w:ind w:left="99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947" w:type="dxa"/>
            <w:vAlign w:val="center"/>
          </w:tcPr>
          <w:p w14:paraId="67D11C96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45" w:type="dxa"/>
            <w:vAlign w:val="center"/>
          </w:tcPr>
          <w:p w14:paraId="5E45A276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675" w:type="dxa"/>
            <w:vAlign w:val="center"/>
          </w:tcPr>
          <w:p w14:paraId="042467B3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3915" w:type="dxa"/>
            <w:vAlign w:val="center"/>
          </w:tcPr>
          <w:p w14:paraId="1CF991F2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0D862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024" w:type="dxa"/>
            <w:vAlign w:val="center"/>
          </w:tcPr>
          <w:p w14:paraId="40662DC7">
            <w:pPr>
              <w:spacing w:line="240" w:lineRule="atLeast"/>
              <w:ind w:left="-93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00" w:type="dxa"/>
            <w:vAlign w:val="center"/>
          </w:tcPr>
          <w:p w14:paraId="0B5E145C">
            <w:pPr>
              <w:spacing w:line="240" w:lineRule="atLeast"/>
              <w:ind w:left="99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947" w:type="dxa"/>
            <w:vAlign w:val="center"/>
          </w:tcPr>
          <w:p w14:paraId="5AFBA011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45" w:type="dxa"/>
            <w:vAlign w:val="center"/>
          </w:tcPr>
          <w:p w14:paraId="19D8639C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675" w:type="dxa"/>
            <w:vAlign w:val="center"/>
          </w:tcPr>
          <w:p w14:paraId="5BBE2426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3915" w:type="dxa"/>
            <w:vAlign w:val="center"/>
          </w:tcPr>
          <w:p w14:paraId="7EC405F3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67031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024" w:type="dxa"/>
            <w:vAlign w:val="center"/>
          </w:tcPr>
          <w:p w14:paraId="4AB92DE1">
            <w:pPr>
              <w:spacing w:line="240" w:lineRule="atLeast"/>
              <w:ind w:left="-93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00" w:type="dxa"/>
            <w:vAlign w:val="center"/>
          </w:tcPr>
          <w:p w14:paraId="5EB2AB1C">
            <w:pPr>
              <w:spacing w:line="240" w:lineRule="atLeast"/>
              <w:ind w:left="99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947" w:type="dxa"/>
            <w:vAlign w:val="center"/>
          </w:tcPr>
          <w:p w14:paraId="13299D44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2345" w:type="dxa"/>
            <w:vAlign w:val="center"/>
          </w:tcPr>
          <w:p w14:paraId="525A2229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675" w:type="dxa"/>
            <w:vAlign w:val="center"/>
          </w:tcPr>
          <w:p w14:paraId="32A60390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3915" w:type="dxa"/>
            <w:vAlign w:val="center"/>
          </w:tcPr>
          <w:p w14:paraId="43A5D0BA">
            <w:pPr>
              <w:spacing w:line="240" w:lineRule="atLeas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</w:tbl>
    <w:p w14:paraId="4EC10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</w:rPr>
      </w:pPr>
    </w:p>
    <w:sectPr>
      <w:headerReference r:id="rId3" w:type="default"/>
      <w:footerReference r:id="rId4" w:type="default"/>
      <w:footerReference r:id="rId5" w:type="even"/>
      <w:pgSz w:w="16838" w:h="11906" w:orient="landscape"/>
      <w:pgMar w:top="1588" w:right="2098" w:bottom="1474" w:left="1984" w:header="851" w:footer="1417" w:gutter="0"/>
      <w:pgNumType w:fmt="numberInDash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9D6831B-6611-42DF-8665-B5089B9A5DA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E4F72FE-2AE8-4F50-B9A8-2D2D87F828BF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2616A342-5DCA-4226-9889-70F3D319CDC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3C2196C-EC96-425C-985F-DC20C335CE7F}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7E8A79"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B9FC00">
    <w:pPr>
      <w:pStyle w:val="6"/>
      <w:ind w:right="360" w:firstLine="360"/>
      <w:rPr>
        <w:rFonts w:hint="eastAsia"/>
        <w:kern w:val="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A3EBA1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attachedTemplate r:id="rId1"/>
  <w:documentProtection w:enforcement="0"/>
  <w:defaultTabStop w:val="420"/>
  <w:hyphenationZone w:val="360"/>
  <w:evenAndOddHeaders w:val="1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656F45"/>
    <w:rsid w:val="00053DD6"/>
    <w:rsid w:val="0006340F"/>
    <w:rsid w:val="0007089A"/>
    <w:rsid w:val="00085074"/>
    <w:rsid w:val="00097A04"/>
    <w:rsid w:val="000B169E"/>
    <w:rsid w:val="001115A0"/>
    <w:rsid w:val="00114062"/>
    <w:rsid w:val="00114BD3"/>
    <w:rsid w:val="00116AEB"/>
    <w:rsid w:val="00126BC1"/>
    <w:rsid w:val="001B61AD"/>
    <w:rsid w:val="001C2525"/>
    <w:rsid w:val="001E2E06"/>
    <w:rsid w:val="001F37D1"/>
    <w:rsid w:val="001F49C7"/>
    <w:rsid w:val="001F6301"/>
    <w:rsid w:val="00257BE3"/>
    <w:rsid w:val="00275203"/>
    <w:rsid w:val="002B1BB8"/>
    <w:rsid w:val="002F22F4"/>
    <w:rsid w:val="002F2F63"/>
    <w:rsid w:val="003078D0"/>
    <w:rsid w:val="00313CC8"/>
    <w:rsid w:val="003173C6"/>
    <w:rsid w:val="0033653D"/>
    <w:rsid w:val="0034219C"/>
    <w:rsid w:val="003528DE"/>
    <w:rsid w:val="00352CDE"/>
    <w:rsid w:val="0037472C"/>
    <w:rsid w:val="003A4ED2"/>
    <w:rsid w:val="003E4E5F"/>
    <w:rsid w:val="003F5D7D"/>
    <w:rsid w:val="0040177B"/>
    <w:rsid w:val="004521B8"/>
    <w:rsid w:val="004940AA"/>
    <w:rsid w:val="004F1B7F"/>
    <w:rsid w:val="004F3BFB"/>
    <w:rsid w:val="00500A83"/>
    <w:rsid w:val="005230E6"/>
    <w:rsid w:val="005255A7"/>
    <w:rsid w:val="005604C6"/>
    <w:rsid w:val="00587762"/>
    <w:rsid w:val="005F1723"/>
    <w:rsid w:val="00611AF6"/>
    <w:rsid w:val="006F3296"/>
    <w:rsid w:val="006F684A"/>
    <w:rsid w:val="0070100A"/>
    <w:rsid w:val="00707F15"/>
    <w:rsid w:val="00723C52"/>
    <w:rsid w:val="00740024"/>
    <w:rsid w:val="007529DA"/>
    <w:rsid w:val="00757C9C"/>
    <w:rsid w:val="00765A83"/>
    <w:rsid w:val="00766FB0"/>
    <w:rsid w:val="007960C4"/>
    <w:rsid w:val="007A5A6B"/>
    <w:rsid w:val="007B334A"/>
    <w:rsid w:val="007B7E9B"/>
    <w:rsid w:val="007E3DB5"/>
    <w:rsid w:val="007F14EE"/>
    <w:rsid w:val="00831A3F"/>
    <w:rsid w:val="00855A93"/>
    <w:rsid w:val="00870AFF"/>
    <w:rsid w:val="008742D3"/>
    <w:rsid w:val="008A4639"/>
    <w:rsid w:val="008C636D"/>
    <w:rsid w:val="00953A62"/>
    <w:rsid w:val="00962481"/>
    <w:rsid w:val="00970DCF"/>
    <w:rsid w:val="00970EDC"/>
    <w:rsid w:val="0099566A"/>
    <w:rsid w:val="009B086D"/>
    <w:rsid w:val="009D21A1"/>
    <w:rsid w:val="009E5286"/>
    <w:rsid w:val="00A018CC"/>
    <w:rsid w:val="00A328C7"/>
    <w:rsid w:val="00A347A5"/>
    <w:rsid w:val="00A42E38"/>
    <w:rsid w:val="00A57155"/>
    <w:rsid w:val="00A86253"/>
    <w:rsid w:val="00AA05A2"/>
    <w:rsid w:val="00AC0809"/>
    <w:rsid w:val="00AE397E"/>
    <w:rsid w:val="00AF73C6"/>
    <w:rsid w:val="00B00A50"/>
    <w:rsid w:val="00B204FB"/>
    <w:rsid w:val="00B6437A"/>
    <w:rsid w:val="00BA6EAE"/>
    <w:rsid w:val="00BB5AC3"/>
    <w:rsid w:val="00BF66B0"/>
    <w:rsid w:val="00C064B0"/>
    <w:rsid w:val="00C15DE7"/>
    <w:rsid w:val="00C7487E"/>
    <w:rsid w:val="00C76916"/>
    <w:rsid w:val="00C923AE"/>
    <w:rsid w:val="00CC05C2"/>
    <w:rsid w:val="00CD5B6D"/>
    <w:rsid w:val="00D333E5"/>
    <w:rsid w:val="00D66160"/>
    <w:rsid w:val="00D86517"/>
    <w:rsid w:val="00E31342"/>
    <w:rsid w:val="00E40E2C"/>
    <w:rsid w:val="00E44D53"/>
    <w:rsid w:val="00E6197D"/>
    <w:rsid w:val="00E640D7"/>
    <w:rsid w:val="00E8528B"/>
    <w:rsid w:val="00EA1B31"/>
    <w:rsid w:val="00EA77B1"/>
    <w:rsid w:val="00ED69BD"/>
    <w:rsid w:val="00F06E4B"/>
    <w:rsid w:val="00F3596D"/>
    <w:rsid w:val="00F4206F"/>
    <w:rsid w:val="00F45337"/>
    <w:rsid w:val="00F51B25"/>
    <w:rsid w:val="00F73564"/>
    <w:rsid w:val="00F743F7"/>
    <w:rsid w:val="00F749D0"/>
    <w:rsid w:val="00F763BB"/>
    <w:rsid w:val="00F90C5B"/>
    <w:rsid w:val="00FB2C3D"/>
    <w:rsid w:val="00FC4DBF"/>
    <w:rsid w:val="00FD7ABA"/>
    <w:rsid w:val="01967757"/>
    <w:rsid w:val="01A050EF"/>
    <w:rsid w:val="01D53178"/>
    <w:rsid w:val="024E7C57"/>
    <w:rsid w:val="02990951"/>
    <w:rsid w:val="02A233C6"/>
    <w:rsid w:val="03033B27"/>
    <w:rsid w:val="037C1BBA"/>
    <w:rsid w:val="03875421"/>
    <w:rsid w:val="03936C6A"/>
    <w:rsid w:val="04371FF8"/>
    <w:rsid w:val="044C330C"/>
    <w:rsid w:val="0682152E"/>
    <w:rsid w:val="070B300E"/>
    <w:rsid w:val="072440CC"/>
    <w:rsid w:val="073923E0"/>
    <w:rsid w:val="087639B8"/>
    <w:rsid w:val="089C5EB0"/>
    <w:rsid w:val="091B377D"/>
    <w:rsid w:val="091F0FEF"/>
    <w:rsid w:val="09652EA6"/>
    <w:rsid w:val="096C1B26"/>
    <w:rsid w:val="097448E1"/>
    <w:rsid w:val="0D782A7C"/>
    <w:rsid w:val="0D7A4583"/>
    <w:rsid w:val="0E1C13D0"/>
    <w:rsid w:val="0E773F4A"/>
    <w:rsid w:val="0E8D2557"/>
    <w:rsid w:val="0ED108A9"/>
    <w:rsid w:val="0FA1450C"/>
    <w:rsid w:val="0FE87092"/>
    <w:rsid w:val="10B33874"/>
    <w:rsid w:val="114274C1"/>
    <w:rsid w:val="121C062E"/>
    <w:rsid w:val="125A4E46"/>
    <w:rsid w:val="12B2105E"/>
    <w:rsid w:val="13737F6D"/>
    <w:rsid w:val="14FE49E3"/>
    <w:rsid w:val="15031B4B"/>
    <w:rsid w:val="152A508D"/>
    <w:rsid w:val="174736B9"/>
    <w:rsid w:val="182A1090"/>
    <w:rsid w:val="186C7681"/>
    <w:rsid w:val="195D52D2"/>
    <w:rsid w:val="195E34D3"/>
    <w:rsid w:val="1A2A5D47"/>
    <w:rsid w:val="1BA73FC6"/>
    <w:rsid w:val="1C3F5287"/>
    <w:rsid w:val="1CC25AC1"/>
    <w:rsid w:val="1DDB32D7"/>
    <w:rsid w:val="1E671C31"/>
    <w:rsid w:val="1EC371B8"/>
    <w:rsid w:val="1ECB5101"/>
    <w:rsid w:val="1F7A6B27"/>
    <w:rsid w:val="1FDE348D"/>
    <w:rsid w:val="20CB089E"/>
    <w:rsid w:val="2216237D"/>
    <w:rsid w:val="22824196"/>
    <w:rsid w:val="22BE3D5A"/>
    <w:rsid w:val="23166F3D"/>
    <w:rsid w:val="240C0CE3"/>
    <w:rsid w:val="24681644"/>
    <w:rsid w:val="24705A6C"/>
    <w:rsid w:val="24743B45"/>
    <w:rsid w:val="250848CE"/>
    <w:rsid w:val="257D2ECD"/>
    <w:rsid w:val="260F5480"/>
    <w:rsid w:val="26550097"/>
    <w:rsid w:val="268A7650"/>
    <w:rsid w:val="27E74715"/>
    <w:rsid w:val="28725357"/>
    <w:rsid w:val="28CD41A0"/>
    <w:rsid w:val="2920178F"/>
    <w:rsid w:val="2A571F3F"/>
    <w:rsid w:val="2B820676"/>
    <w:rsid w:val="2C01033F"/>
    <w:rsid w:val="2C0577FC"/>
    <w:rsid w:val="2CBE41DA"/>
    <w:rsid w:val="2DA63614"/>
    <w:rsid w:val="2DB7101A"/>
    <w:rsid w:val="2E065E98"/>
    <w:rsid w:val="30913FAE"/>
    <w:rsid w:val="314256A5"/>
    <w:rsid w:val="31520047"/>
    <w:rsid w:val="322421B2"/>
    <w:rsid w:val="327E05B8"/>
    <w:rsid w:val="339B2906"/>
    <w:rsid w:val="33A42C7C"/>
    <w:rsid w:val="34295B16"/>
    <w:rsid w:val="345614B9"/>
    <w:rsid w:val="3460561F"/>
    <w:rsid w:val="349A3987"/>
    <w:rsid w:val="350A3137"/>
    <w:rsid w:val="3546508A"/>
    <w:rsid w:val="3747415D"/>
    <w:rsid w:val="37D506BA"/>
    <w:rsid w:val="37F10D98"/>
    <w:rsid w:val="383B74DE"/>
    <w:rsid w:val="388E299B"/>
    <w:rsid w:val="38A071A7"/>
    <w:rsid w:val="39C62C3D"/>
    <w:rsid w:val="3A7D1602"/>
    <w:rsid w:val="3AAE704F"/>
    <w:rsid w:val="3AD76784"/>
    <w:rsid w:val="3B11613A"/>
    <w:rsid w:val="3C6A3D54"/>
    <w:rsid w:val="3CC31C02"/>
    <w:rsid w:val="3D2C2DB7"/>
    <w:rsid w:val="3D8D1D6A"/>
    <w:rsid w:val="3EDC6A5F"/>
    <w:rsid w:val="3F754B56"/>
    <w:rsid w:val="40030A15"/>
    <w:rsid w:val="40CE6E2E"/>
    <w:rsid w:val="413D7498"/>
    <w:rsid w:val="42904881"/>
    <w:rsid w:val="43811983"/>
    <w:rsid w:val="438F273D"/>
    <w:rsid w:val="442B0885"/>
    <w:rsid w:val="44A41DCD"/>
    <w:rsid w:val="456C0995"/>
    <w:rsid w:val="45FB5BA1"/>
    <w:rsid w:val="46345C9D"/>
    <w:rsid w:val="471B1AD3"/>
    <w:rsid w:val="47775FCD"/>
    <w:rsid w:val="47C715F0"/>
    <w:rsid w:val="48857A4E"/>
    <w:rsid w:val="491B667E"/>
    <w:rsid w:val="493D634C"/>
    <w:rsid w:val="4A3132A3"/>
    <w:rsid w:val="4A4102F7"/>
    <w:rsid w:val="4A95185A"/>
    <w:rsid w:val="4AC41483"/>
    <w:rsid w:val="4B481325"/>
    <w:rsid w:val="4B507BD0"/>
    <w:rsid w:val="4BC70D12"/>
    <w:rsid w:val="4C9E2ABB"/>
    <w:rsid w:val="4CDE39A2"/>
    <w:rsid w:val="4D317F76"/>
    <w:rsid w:val="4D3B6827"/>
    <w:rsid w:val="4DA5022D"/>
    <w:rsid w:val="4DEA2CAC"/>
    <w:rsid w:val="4ED75574"/>
    <w:rsid w:val="4EFF74A4"/>
    <w:rsid w:val="4F775E69"/>
    <w:rsid w:val="4F8E4414"/>
    <w:rsid w:val="4FB1204A"/>
    <w:rsid w:val="4FC92F74"/>
    <w:rsid w:val="51B97D73"/>
    <w:rsid w:val="52BB6B4A"/>
    <w:rsid w:val="53107894"/>
    <w:rsid w:val="5358029E"/>
    <w:rsid w:val="53894668"/>
    <w:rsid w:val="550A6AB8"/>
    <w:rsid w:val="556F1C69"/>
    <w:rsid w:val="557C6BEF"/>
    <w:rsid w:val="55BC7C6A"/>
    <w:rsid w:val="567E71F5"/>
    <w:rsid w:val="56D7393C"/>
    <w:rsid w:val="57364B06"/>
    <w:rsid w:val="583E06A0"/>
    <w:rsid w:val="585C6BAD"/>
    <w:rsid w:val="5A4F09EC"/>
    <w:rsid w:val="5A6073A5"/>
    <w:rsid w:val="5AC72B6E"/>
    <w:rsid w:val="5B767C9D"/>
    <w:rsid w:val="5C4222A2"/>
    <w:rsid w:val="5CB35126"/>
    <w:rsid w:val="5DA9347A"/>
    <w:rsid w:val="5DE26EFC"/>
    <w:rsid w:val="5E287173"/>
    <w:rsid w:val="5E5139D1"/>
    <w:rsid w:val="5EB01642"/>
    <w:rsid w:val="5EB4370F"/>
    <w:rsid w:val="606324DA"/>
    <w:rsid w:val="60E5591C"/>
    <w:rsid w:val="611539DF"/>
    <w:rsid w:val="61557CD1"/>
    <w:rsid w:val="62656F45"/>
    <w:rsid w:val="62E31181"/>
    <w:rsid w:val="634E49D0"/>
    <w:rsid w:val="63A15853"/>
    <w:rsid w:val="641C05D4"/>
    <w:rsid w:val="644701E1"/>
    <w:rsid w:val="647C5B23"/>
    <w:rsid w:val="64D43BB1"/>
    <w:rsid w:val="64E00A9E"/>
    <w:rsid w:val="65EB7404"/>
    <w:rsid w:val="660663EC"/>
    <w:rsid w:val="662E3967"/>
    <w:rsid w:val="665F56FC"/>
    <w:rsid w:val="66AE2B5D"/>
    <w:rsid w:val="67042216"/>
    <w:rsid w:val="67894A59"/>
    <w:rsid w:val="683D7DD3"/>
    <w:rsid w:val="68883F0D"/>
    <w:rsid w:val="69396923"/>
    <w:rsid w:val="69C22C62"/>
    <w:rsid w:val="69D863D1"/>
    <w:rsid w:val="6A154A4F"/>
    <w:rsid w:val="6AC83992"/>
    <w:rsid w:val="6B734D3E"/>
    <w:rsid w:val="6B741C4A"/>
    <w:rsid w:val="6CD453FC"/>
    <w:rsid w:val="6DB14A8F"/>
    <w:rsid w:val="6DEA07E1"/>
    <w:rsid w:val="6E326D9C"/>
    <w:rsid w:val="6E7815F3"/>
    <w:rsid w:val="6F1B5073"/>
    <w:rsid w:val="6F40431D"/>
    <w:rsid w:val="6F6F12FF"/>
    <w:rsid w:val="70C64412"/>
    <w:rsid w:val="71213CDA"/>
    <w:rsid w:val="71C87CD8"/>
    <w:rsid w:val="71D10874"/>
    <w:rsid w:val="72345F4F"/>
    <w:rsid w:val="730D1A00"/>
    <w:rsid w:val="73223D39"/>
    <w:rsid w:val="73A34511"/>
    <w:rsid w:val="73C117A4"/>
    <w:rsid w:val="75A568DD"/>
    <w:rsid w:val="75A76234"/>
    <w:rsid w:val="760858F1"/>
    <w:rsid w:val="760A302A"/>
    <w:rsid w:val="766A7ED1"/>
    <w:rsid w:val="77EA73D7"/>
    <w:rsid w:val="783E55EC"/>
    <w:rsid w:val="790B4DEE"/>
    <w:rsid w:val="79224136"/>
    <w:rsid w:val="7ABD2CC5"/>
    <w:rsid w:val="7AED10D1"/>
    <w:rsid w:val="7B927910"/>
    <w:rsid w:val="7C6670D2"/>
    <w:rsid w:val="7C890B90"/>
    <w:rsid w:val="7D383A5D"/>
    <w:rsid w:val="7DDA3B8E"/>
    <w:rsid w:val="7DDB16B4"/>
    <w:rsid w:val="7E394D59"/>
    <w:rsid w:val="7EAE2EAF"/>
    <w:rsid w:val="7EC107E4"/>
    <w:rsid w:val="7F5456AF"/>
    <w:rsid w:val="7FAF2D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line="420" w:lineRule="exact"/>
      <w:ind w:left="2832" w:hanging="2252"/>
      <w:outlineLvl w:val="1"/>
    </w:pPr>
    <w:rPr>
      <w:rFonts w:ascii="黑体" w:hAnsi="黑体" w:eastAsia="黑体" w:cs="黑体"/>
      <w:sz w:val="36"/>
      <w:szCs w:val="36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Lines="0" w:afterAutospacing="0"/>
    </w:pPr>
  </w:style>
  <w:style w:type="paragraph" w:styleId="4">
    <w:name w:val="caption"/>
    <w:basedOn w:val="1"/>
    <w:next w:val="1"/>
    <w:semiHidden/>
    <w:qFormat/>
    <w:uiPriority w:val="0"/>
    <w:pPr>
      <w:jc w:val="center"/>
    </w:pPr>
    <w:rPr>
      <w:rFonts w:ascii="宋体" w:hAnsi="宋体"/>
      <w:sz w:val="44"/>
    </w:r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paragraph" w:customStyle="1" w:styleId="13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yzx6\AppData\Roaming\kingsoft\office6\templates\wps\zh_CN\&#27827;&#21271;&#30465;&#25945;&#32946;&#21381;&#25991;&#20214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河北省教育厅文件.wpt</Template>
  <Pages>1</Pages>
  <Words>155</Words>
  <Characters>155</Characters>
  <Lines>3</Lines>
  <Paragraphs>1</Paragraphs>
  <TotalTime>1</TotalTime>
  <ScaleCrop>false</ScaleCrop>
  <LinksUpToDate>false</LinksUpToDate>
  <CharactersWithSpaces>233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2025-10-10T03:17:00Z</dcterms:created>
  <dc:creator>孙茜</dc:creator>
  <dc:description>createdate</dc:description>
  <cp:lastModifiedBy>孙茜</cp:lastModifiedBy>
  <cp:lastPrinted>2025-10-21T09:47:00Z</cp:lastPrinted>
  <dcterms:modified xsi:type="dcterms:W3CDTF">2025-10-21T09:52:07Z</dcterms:modified>
  <dc:title>Secrety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E6C7FC692B714A35A8E8E7CBA7E0802B_13</vt:lpwstr>
  </property>
  <property fmtid="{D5CDD505-2E9C-101B-9397-08002B2CF9AE}" pid="4" name="KSOTemplateDocerSaveRecord">
    <vt:lpwstr>eyJoZGlkIjoiYjk1ZjlmYjNlMjc3YThiYjEyMDAxZTM0ZjA5YThjYjciLCJ1c2VySWQiOiIxNDYzMDIyMzAxIn0=</vt:lpwstr>
  </property>
</Properties>
</file>